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431"/>
        <w:tblOverlap w:val="never"/>
        <w:tblW w:w="0" w:type="auto"/>
        <w:tblLayout w:type="fixed"/>
        <w:tblLook w:val="0600" w:firstRow="0" w:lastRow="0" w:firstColumn="0" w:lastColumn="0" w:noHBand="1" w:noVBand="1"/>
      </w:tblPr>
      <w:tblGrid>
        <w:gridCol w:w="4235"/>
        <w:gridCol w:w="1615"/>
        <w:gridCol w:w="2885"/>
      </w:tblGrid>
      <w:tr w:rsidR="008F553F" w14:paraId="0EB62D69" w14:textId="77777777" w:rsidTr="008F553F">
        <w:trPr>
          <w:trHeight w:val="620"/>
        </w:trPr>
        <w:tc>
          <w:tcPr>
            <w:tcW w:w="8735" w:type="dxa"/>
            <w:gridSpan w:val="3"/>
          </w:tcPr>
          <w:p w14:paraId="0EB62D68" w14:textId="40F8418B" w:rsidR="008F553F" w:rsidRPr="00585693" w:rsidRDefault="007551D2" w:rsidP="00621D8A">
            <w:pPr>
              <w:pStyle w:val="PropertyName"/>
              <w:tabs>
                <w:tab w:val="left" w:pos="657"/>
                <w:tab w:val="left" w:pos="6240"/>
              </w:tabs>
            </w:pPr>
            <w:r w:rsidRPr="0075719B">
              <w:rPr>
                <w:rFonts w:ascii="Calibri Light" w:hAnsi="Calibri Light" w:cs="Calibri Light"/>
                <w:noProof/>
              </w:rPr>
              <w:drawing>
                <wp:anchor distT="0" distB="0" distL="114300" distR="114300" simplePos="0" relativeHeight="251650047" behindDoc="0" locked="0" layoutInCell="1" allowOverlap="1" wp14:anchorId="0EB62D7C" wp14:editId="10B571C9">
                  <wp:simplePos x="0" y="0"/>
                  <wp:positionH relativeFrom="page">
                    <wp:posOffset>3358896</wp:posOffset>
                  </wp:positionH>
                  <wp:positionV relativeFrom="page">
                    <wp:posOffset>840613</wp:posOffset>
                  </wp:positionV>
                  <wp:extent cx="3956969" cy="2804160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736" cy="28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685">
              <w:rPr>
                <w:noProof/>
                <w:sz w:val="84"/>
                <w:szCs w:val="8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EB62D7E" wp14:editId="54BA7EEC">
                      <wp:simplePos x="0" y="0"/>
                      <wp:positionH relativeFrom="column">
                        <wp:posOffset>129313</wp:posOffset>
                      </wp:positionH>
                      <wp:positionV relativeFrom="paragraph">
                        <wp:posOffset>108546</wp:posOffset>
                      </wp:positionV>
                      <wp:extent cx="3535045" cy="641445"/>
                      <wp:effectExtent l="0" t="0" r="0" b="63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5045" cy="64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B62D8F" w14:textId="77777777" w:rsidR="00F07685" w:rsidRPr="00DA23AD" w:rsidRDefault="00F07685" w:rsidP="00F07685">
                                  <w:pPr>
                                    <w:rPr>
                                      <w:rFonts w:ascii="Franklin Gothic Demi Cond" w:hAnsi="Franklin Gothic Demi Cond"/>
                                      <w:sz w:val="36"/>
                                      <w:szCs w:val="36"/>
                                      <w:lang w:val="es-ES"/>
                                    </w:rPr>
                                  </w:pPr>
                                  <w:r w:rsidRPr="00DA23AD">
                                    <w:rPr>
                                      <w:rFonts w:ascii="Franklin Gothic Demi Cond" w:hAnsi="Franklin Gothic Demi Cond"/>
                                      <w:sz w:val="36"/>
                                      <w:szCs w:val="36"/>
                                      <w:lang w:val="es-ES"/>
                                    </w:rPr>
                                    <w:t>1114 CAMINO LA COSTA</w:t>
                                  </w:r>
                                </w:p>
                                <w:p w14:paraId="0EB62D90" w14:textId="77777777" w:rsidR="00F07685" w:rsidRPr="00DA23AD" w:rsidRDefault="00F07685" w:rsidP="00F07685">
                                  <w:pPr>
                                    <w:rPr>
                                      <w:rFonts w:ascii="Franklin Gothic Demi Cond" w:hAnsi="Franklin Gothic Demi Cond"/>
                                      <w:sz w:val="36"/>
                                      <w:szCs w:val="36"/>
                                      <w:lang w:val="es-ES"/>
                                    </w:rPr>
                                  </w:pPr>
                                  <w:r w:rsidRPr="00DA23AD">
                                    <w:rPr>
                                      <w:rFonts w:ascii="Franklin Gothic Demi Cond" w:hAnsi="Franklin Gothic Demi Cond"/>
                                      <w:sz w:val="36"/>
                                      <w:szCs w:val="36"/>
                                      <w:lang w:val="es-ES"/>
                                    </w:rPr>
                                    <w:t>AUSTIN, TX 78752</w:t>
                                  </w:r>
                                </w:p>
                                <w:p w14:paraId="544E927C" w14:textId="77777777" w:rsidR="00EF41AF" w:rsidRPr="00DA23AD" w:rsidRDefault="00EF41AF" w:rsidP="00F07685">
                                  <w:pPr>
                                    <w:rPr>
                                      <w:rFonts w:ascii="Franklin Gothic Demi Cond" w:hAnsi="Franklin Gothic Demi Cond"/>
                                      <w:sz w:val="36"/>
                                      <w:szCs w:val="36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B62D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0.2pt;margin-top:8.55pt;width:278.35pt;height:5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" filled="f" stroked="f">
                      <v:textbox>
                        <w:txbxContent>
                          <w:p w14:paraId="0EB62D8F" w14:textId="77777777" w:rsidR="00F07685" w:rsidRPr="00DA23AD" w:rsidRDefault="00F07685" w:rsidP="00F07685">
                            <w:pPr>
                              <w:rPr>
                                <w:rFonts w:ascii="Franklin Gothic Demi Cond" w:hAnsi="Franklin Gothic Demi Cond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A23AD">
                              <w:rPr>
                                <w:rFonts w:ascii="Franklin Gothic Demi Cond" w:hAnsi="Franklin Gothic Demi Cond"/>
                                <w:sz w:val="36"/>
                                <w:szCs w:val="36"/>
                                <w:lang w:val="es-ES"/>
                              </w:rPr>
                              <w:t>1114 CAMINO LA COSTA</w:t>
                            </w:r>
                          </w:p>
                          <w:p w14:paraId="0EB62D90" w14:textId="77777777" w:rsidR="00F07685" w:rsidRPr="00DA23AD" w:rsidRDefault="00F07685" w:rsidP="00F07685">
                            <w:pPr>
                              <w:rPr>
                                <w:rFonts w:ascii="Franklin Gothic Demi Cond" w:hAnsi="Franklin Gothic Demi Cond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A23AD">
                              <w:rPr>
                                <w:rFonts w:ascii="Franklin Gothic Demi Cond" w:hAnsi="Franklin Gothic Demi Cond"/>
                                <w:sz w:val="36"/>
                                <w:szCs w:val="36"/>
                                <w:lang w:val="es-ES"/>
                              </w:rPr>
                              <w:t>AUSTIN, TX 78752</w:t>
                            </w:r>
                          </w:p>
                          <w:p w14:paraId="544E927C" w14:textId="77777777" w:rsidR="00EF41AF" w:rsidRPr="00DA23AD" w:rsidRDefault="00EF41AF" w:rsidP="00F07685">
                            <w:pPr>
                              <w:rPr>
                                <w:rFonts w:ascii="Franklin Gothic Demi Cond" w:hAnsi="Franklin Gothic Demi Cond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7685">
              <w:tab/>
            </w:r>
            <w:r w:rsidR="00621D8A">
              <w:tab/>
            </w:r>
          </w:p>
        </w:tc>
      </w:tr>
      <w:tr w:rsidR="008F553F" w14:paraId="0EB62D6B" w14:textId="77777777" w:rsidTr="008F553F">
        <w:trPr>
          <w:gridAfter w:val="1"/>
          <w:wAfter w:w="2885" w:type="dxa"/>
          <w:trHeight w:val="5813"/>
        </w:trPr>
        <w:tc>
          <w:tcPr>
            <w:tcW w:w="5850" w:type="dxa"/>
            <w:gridSpan w:val="2"/>
            <w:vAlign w:val="bottom"/>
          </w:tcPr>
          <w:p w14:paraId="5EAD27FB" w14:textId="567955CF" w:rsidR="00DB61F8" w:rsidRDefault="00DB61F8" w:rsidP="00C06F42">
            <w:pPr>
              <w:pStyle w:val="Title"/>
              <w:ind w:left="0"/>
              <w:rPr>
                <w:sz w:val="84"/>
                <w:szCs w:val="84"/>
              </w:rPr>
            </w:pPr>
          </w:p>
          <w:p w14:paraId="4ABE50F1" w14:textId="75E0C312" w:rsidR="00DB61F8" w:rsidRDefault="00DB61F8" w:rsidP="00C06F42">
            <w:pPr>
              <w:pStyle w:val="Title"/>
              <w:ind w:left="0"/>
              <w:rPr>
                <w:sz w:val="84"/>
                <w:szCs w:val="84"/>
              </w:rPr>
            </w:pPr>
          </w:p>
          <w:p w14:paraId="1E7C5346" w14:textId="2F29F4CA" w:rsidR="00DB61F8" w:rsidRPr="00723725" w:rsidRDefault="00723725" w:rsidP="00723725">
            <w:pPr>
              <w:pStyle w:val="Title"/>
              <w:ind w:left="0"/>
              <w:rPr>
                <w:rFonts w:ascii="Lucida Handwriting" w:hAnsi="Lucida Handwriting"/>
                <w:sz w:val="36"/>
                <w:szCs w:val="36"/>
              </w:rPr>
            </w:pPr>
            <w:r>
              <w:rPr>
                <w:sz w:val="84"/>
                <w:szCs w:val="84"/>
              </w:rPr>
              <w:t xml:space="preserve">       </w:t>
            </w:r>
            <w:r w:rsidRPr="00723725">
              <w:rPr>
                <w:noProof/>
                <w:sz w:val="84"/>
                <w:szCs w:val="84"/>
              </w:rPr>
              <w:drawing>
                <wp:inline distT="0" distB="0" distL="0" distR="0" wp14:anchorId="77A0BCDA" wp14:editId="6C79DE5F">
                  <wp:extent cx="1088125" cy="1102995"/>
                  <wp:effectExtent l="0" t="0" r="0" b="1905"/>
                  <wp:docPr id="8060409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409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39" cy="111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4"/>
                <w:szCs w:val="84"/>
              </w:rPr>
              <w:t xml:space="preserve">      </w:t>
            </w:r>
            <w:r w:rsidRPr="00723725">
              <w:rPr>
                <w:rFonts w:ascii="Lucida Handwriting" w:hAnsi="Lucida Handwriting"/>
                <w:color w:val="0070C0"/>
                <w:sz w:val="36"/>
                <w:szCs w:val="36"/>
              </w:rPr>
              <w:t>Scan Me</w:t>
            </w:r>
          </w:p>
          <w:p w14:paraId="0BC81820" w14:textId="0AF28AAA" w:rsidR="00DB61F8" w:rsidRDefault="00DB61F8" w:rsidP="00C06F42">
            <w:pPr>
              <w:pStyle w:val="Title"/>
              <w:ind w:left="0"/>
              <w:rPr>
                <w:sz w:val="84"/>
                <w:szCs w:val="84"/>
              </w:rPr>
            </w:pPr>
          </w:p>
          <w:p w14:paraId="0EB62D6A" w14:textId="34764063" w:rsidR="008F553F" w:rsidRPr="00B66318" w:rsidRDefault="008F553F" w:rsidP="00C06F42">
            <w:pPr>
              <w:pStyle w:val="Title"/>
              <w:ind w:left="0"/>
              <w:rPr>
                <w:sz w:val="84"/>
                <w:szCs w:val="84"/>
              </w:rPr>
            </w:pPr>
            <w:r w:rsidRPr="00B66318">
              <w:rPr>
                <w:sz w:val="84"/>
                <w:szCs w:val="84"/>
              </w:rPr>
              <w:t>Magnolia Court Apartments</w:t>
            </w:r>
          </w:p>
        </w:tc>
      </w:tr>
      <w:tr w:rsidR="008F553F" w14:paraId="0EB62D6D" w14:textId="77777777" w:rsidTr="008F553F">
        <w:trPr>
          <w:gridAfter w:val="1"/>
          <w:wAfter w:w="2885" w:type="dxa"/>
          <w:trHeight w:val="1340"/>
        </w:trPr>
        <w:tc>
          <w:tcPr>
            <w:tcW w:w="5850" w:type="dxa"/>
            <w:gridSpan w:val="2"/>
            <w:vAlign w:val="center"/>
          </w:tcPr>
          <w:p w14:paraId="0EB62D6C" w14:textId="4D03FD0D" w:rsidR="008F553F" w:rsidRPr="00B66318" w:rsidRDefault="008F553F" w:rsidP="008F553F">
            <w:pPr>
              <w:pStyle w:val="Subtitle"/>
              <w:rPr>
                <w:sz w:val="48"/>
                <w:szCs w:val="48"/>
              </w:rPr>
            </w:pPr>
            <w:r w:rsidRPr="00B66318">
              <w:rPr>
                <w:sz w:val="48"/>
                <w:szCs w:val="48"/>
              </w:rPr>
              <w:t>Uptown living without the downtown prices</w:t>
            </w:r>
          </w:p>
        </w:tc>
      </w:tr>
      <w:tr w:rsidR="008F553F" w14:paraId="0EB62D6F" w14:textId="77777777" w:rsidTr="008F553F">
        <w:trPr>
          <w:gridAfter w:val="1"/>
          <w:wAfter w:w="2885" w:type="dxa"/>
          <w:trHeight w:val="3195"/>
        </w:trPr>
        <w:tc>
          <w:tcPr>
            <w:tcW w:w="5850" w:type="dxa"/>
            <w:gridSpan w:val="2"/>
            <w:vAlign w:val="center"/>
          </w:tcPr>
          <w:p w14:paraId="0EB62D6E" w14:textId="2D96E125" w:rsidR="008F553F" w:rsidRPr="00B66318" w:rsidRDefault="00DB61F8" w:rsidP="008F553F">
            <w:pPr>
              <w:rPr>
                <w:color w:val="595959"/>
                <w:sz w:val="24"/>
                <w:lang w:val="en"/>
              </w:rPr>
            </w:pPr>
            <w:r w:rsidRPr="0075719B">
              <w:rPr>
                <w:rFonts w:ascii="Calibri Light" w:hAnsi="Calibri Light" w:cs="Calibri Light"/>
                <w:noProof/>
              </w:rPr>
              <w:drawing>
                <wp:anchor distT="0" distB="0" distL="114300" distR="114300" simplePos="0" relativeHeight="251651072" behindDoc="0" locked="0" layoutInCell="1" allowOverlap="1" wp14:anchorId="0EB62D80" wp14:editId="753BDC5C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846455</wp:posOffset>
                  </wp:positionV>
                  <wp:extent cx="4020820" cy="293179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60" r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82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53F" w:rsidRPr="00B66318">
              <w:rPr>
                <w:sz w:val="24"/>
              </w:rPr>
              <w:t>Nested in the heart of Austin, you’ll find Magnolia Court the perfect balance of comfort an</w:t>
            </w:r>
            <w:r w:rsidR="00FB581B">
              <w:rPr>
                <w:sz w:val="24"/>
              </w:rPr>
              <w:t>d</w:t>
            </w:r>
            <w:r w:rsidR="008F553F" w:rsidRPr="00B66318">
              <w:rPr>
                <w:sz w:val="24"/>
              </w:rPr>
              <w:t xml:space="preserve"> style. Whether you are lounging at the pool, pumping some iron at our fitness </w:t>
            </w:r>
            <w:r w:rsidR="00CD6DC1" w:rsidRPr="00B66318">
              <w:rPr>
                <w:sz w:val="24"/>
              </w:rPr>
              <w:t>cent</w:t>
            </w:r>
            <w:r w:rsidR="00CD6DC1">
              <w:rPr>
                <w:sz w:val="24"/>
              </w:rPr>
              <w:t>r</w:t>
            </w:r>
            <w:r w:rsidR="00CD6DC1" w:rsidRPr="00B66318">
              <w:rPr>
                <w:sz w:val="24"/>
              </w:rPr>
              <w:t>e</w:t>
            </w:r>
            <w:r w:rsidR="008F553F" w:rsidRPr="00B66318">
              <w:rPr>
                <w:sz w:val="24"/>
              </w:rPr>
              <w:t xml:space="preserve">, or strolling under the canopy of century old oak trees, you will </w:t>
            </w:r>
            <w:r w:rsidR="002C237E" w:rsidRPr="00B66318">
              <w:rPr>
                <w:sz w:val="24"/>
              </w:rPr>
              <w:t>experience</w:t>
            </w:r>
            <w:r w:rsidR="008F553F" w:rsidRPr="00B66318">
              <w:rPr>
                <w:sz w:val="24"/>
              </w:rPr>
              <w:t xml:space="preserve"> the essence of living! </w:t>
            </w:r>
            <w:r w:rsidR="008F553F">
              <w:rPr>
                <w:sz w:val="24"/>
              </w:rPr>
              <w:t xml:space="preserve">Magnolia Court is more than just a home, it’s a lifestyle! </w:t>
            </w:r>
          </w:p>
        </w:tc>
      </w:tr>
      <w:tr w:rsidR="008F553F" w:rsidRPr="00585693" w14:paraId="0EB62D72" w14:textId="77777777" w:rsidTr="008F553F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0EB62D70" w14:textId="77777777" w:rsidR="008F553F" w:rsidRPr="00585693" w:rsidRDefault="008F553F" w:rsidP="008F553F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0EB62D71" w14:textId="6A75ADE1" w:rsidR="008F553F" w:rsidRPr="00585693" w:rsidRDefault="008F553F" w:rsidP="008F553F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8F553F" w14:paraId="0EB62D77" w14:textId="77777777" w:rsidTr="008F553F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p w14:paraId="0EB62D73" w14:textId="78E1E6F9" w:rsidR="008F553F" w:rsidRDefault="008F553F" w:rsidP="008F553F">
            <w:pPr>
              <w:pStyle w:val="Date"/>
            </w:pPr>
            <w:r>
              <w:t>Features &amp; Amenities</w:t>
            </w:r>
          </w:p>
          <w:p w14:paraId="0EB62D74" w14:textId="492BE68B" w:rsidR="008F553F" w:rsidRDefault="008F553F" w:rsidP="008F553F">
            <w:pPr>
              <w:pStyle w:val="Locatio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Resort-style pool •Gated entry •Private fitness </w:t>
            </w:r>
            <w:proofErr w:type="spellStart"/>
            <w:r w:rsidR="00F5246C">
              <w:rPr>
                <w:sz w:val="20"/>
                <w:szCs w:val="20"/>
              </w:rPr>
              <w:t>cent</w:t>
            </w:r>
            <w:r w:rsidR="00DB61F8">
              <w:rPr>
                <w:sz w:val="20"/>
                <w:szCs w:val="20"/>
              </w:rPr>
              <w:t>er</w:t>
            </w:r>
            <w:proofErr w:type="spellEnd"/>
          </w:p>
          <w:p w14:paraId="0EB62D75" w14:textId="37A8DCB3" w:rsidR="008F553F" w:rsidRDefault="008F553F" w:rsidP="008F553F">
            <w:pPr>
              <w:pStyle w:val="Locatio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Clothes care </w:t>
            </w:r>
            <w:proofErr w:type="spellStart"/>
            <w:r w:rsidR="00F5246C">
              <w:rPr>
                <w:sz w:val="20"/>
                <w:szCs w:val="20"/>
              </w:rPr>
              <w:t>cent</w:t>
            </w:r>
            <w:r w:rsidR="00DB61F8">
              <w:rPr>
                <w:sz w:val="20"/>
                <w:szCs w:val="20"/>
              </w:rPr>
              <w:t>er</w:t>
            </w:r>
            <w:proofErr w:type="spellEnd"/>
            <w:r>
              <w:rPr>
                <w:sz w:val="20"/>
                <w:szCs w:val="20"/>
              </w:rPr>
              <w:t xml:space="preserve"> •Pet friendly •Washer &amp; dryer connections* •Fireplaces* •Microwaves • Crown </w:t>
            </w:r>
            <w:proofErr w:type="spellStart"/>
            <w:r>
              <w:rPr>
                <w:sz w:val="20"/>
                <w:szCs w:val="20"/>
              </w:rPr>
              <w:t>Molding</w:t>
            </w:r>
            <w:proofErr w:type="spellEnd"/>
            <w:r>
              <w:rPr>
                <w:sz w:val="20"/>
                <w:szCs w:val="20"/>
              </w:rPr>
              <w:t xml:space="preserve"> •Ceiling fans •Spacious walk-in closets </w:t>
            </w:r>
          </w:p>
          <w:p w14:paraId="0EB62D76" w14:textId="77777777" w:rsidR="008F553F" w:rsidRPr="00E57780" w:rsidRDefault="008F553F" w:rsidP="008F553F">
            <w:pPr>
              <w:pStyle w:val="Locatio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Nightly courtesy patrol •Rich vinyl planking </w:t>
            </w:r>
          </w:p>
        </w:tc>
      </w:tr>
      <w:tr w:rsidR="008F553F" w:rsidRPr="00585693" w14:paraId="0EB62D7A" w14:textId="77777777" w:rsidTr="008F553F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0EB62D78" w14:textId="77777777" w:rsidR="008F553F" w:rsidRPr="00585693" w:rsidRDefault="008F553F" w:rsidP="008F553F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0EB62D79" w14:textId="77777777" w:rsidR="008F553F" w:rsidRPr="00585693" w:rsidRDefault="008F553F" w:rsidP="008F553F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</w:tbl>
    <w:p w14:paraId="0EB62D7B" w14:textId="2D0FB63D" w:rsidR="002A068F" w:rsidRPr="002718F7" w:rsidRDefault="007551D2" w:rsidP="002718F7">
      <w:pPr>
        <w:ind w:left="0"/>
        <w:rPr>
          <w:lang w:val="en-US" w:eastAsia="ja-JP"/>
        </w:rPr>
      </w:pPr>
      <w:r w:rsidRPr="0075719B">
        <w:rPr>
          <w:rFonts w:ascii="Calibri Light" w:hAnsi="Calibri Light" w:cs="Calibri Light"/>
          <w:noProof/>
        </w:rPr>
        <w:drawing>
          <wp:anchor distT="0" distB="0" distL="114300" distR="114300" simplePos="0" relativeHeight="251665408" behindDoc="0" locked="0" layoutInCell="1" allowOverlap="1" wp14:anchorId="0EB62D82" wp14:editId="0CDEBE55">
            <wp:simplePos x="0" y="0"/>
            <wp:positionH relativeFrom="column">
              <wp:posOffset>3358896</wp:posOffset>
            </wp:positionH>
            <wp:positionV relativeFrom="paragraph">
              <wp:posOffset>3371088</wp:posOffset>
            </wp:positionV>
            <wp:extent cx="4150360" cy="267461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13" cy="26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68F" w:rsidRPr="002718F7" w:rsidSect="00196DF7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1A5FE" w14:textId="77777777" w:rsidR="00B44CBB" w:rsidRDefault="00B44CBB" w:rsidP="00585693">
      <w:r>
        <w:separator/>
      </w:r>
    </w:p>
  </w:endnote>
  <w:endnote w:type="continuationSeparator" w:id="0">
    <w:p w14:paraId="0EAD2815" w14:textId="77777777" w:rsidR="00B44CBB" w:rsidRDefault="00B44CBB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2D88" w14:textId="77777777"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F07685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133C0" w14:textId="45647123" w:rsidR="00BC4C50" w:rsidRDefault="002004C7" w:rsidP="002004C7">
    <w:pPr>
      <w:pStyle w:val="ContactInfo"/>
      <w:ind w:left="0"/>
      <w:rPr>
        <w:color w:val="595959"/>
        <w:sz w:val="24"/>
        <w:szCs w:val="24"/>
      </w:rPr>
    </w:pPr>
    <w:r>
      <w:rPr>
        <w:color w:val="595959"/>
        <w:sz w:val="24"/>
        <w:szCs w:val="24"/>
      </w:rPr>
      <w:t xml:space="preserve">            </w:t>
    </w:r>
    <w:r w:rsidR="00B66318">
      <w:rPr>
        <w:color w:val="595959"/>
        <w:sz w:val="24"/>
        <w:szCs w:val="24"/>
      </w:rPr>
      <w:t>contact us today</w:t>
    </w:r>
    <w:r w:rsidR="00BC4C50">
      <w:rPr>
        <w:color w:val="595959"/>
        <w:sz w:val="24"/>
        <w:szCs w:val="24"/>
      </w:rPr>
      <w:t xml:space="preserve"> at </w:t>
    </w:r>
    <w:r w:rsidR="00BC4C50" w:rsidRPr="00660145">
      <w:rPr>
        <w:color w:val="595959"/>
        <w:sz w:val="24"/>
        <w:szCs w:val="24"/>
      </w:rPr>
      <w:t>512-458-120</w:t>
    </w:r>
    <w:r w:rsidR="00BC4C50">
      <w:rPr>
        <w:color w:val="595959"/>
        <w:sz w:val="24"/>
        <w:szCs w:val="24"/>
      </w:rPr>
      <w:t>5</w:t>
    </w:r>
  </w:p>
  <w:p w14:paraId="0EB62D8B" w14:textId="395520AF" w:rsidR="00660145" w:rsidRDefault="002004C7" w:rsidP="008161D0">
    <w:pPr>
      <w:pStyle w:val="ContactInfo"/>
      <w:tabs>
        <w:tab w:val="center" w:pos="5684"/>
      </w:tabs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B2B2D19" wp14:editId="5DB27D30">
          <wp:simplePos x="0" y="0"/>
          <wp:positionH relativeFrom="column">
            <wp:posOffset>6276975</wp:posOffset>
          </wp:positionH>
          <wp:positionV relativeFrom="paragraph">
            <wp:posOffset>10160</wp:posOffset>
          </wp:positionV>
          <wp:extent cx="867410" cy="485775"/>
          <wp:effectExtent l="0" t="0" r="8890" b="9525"/>
          <wp:wrapSquare wrapText="bothSides"/>
          <wp:docPr id="11" name="Picture 1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BC4C50" w:rsidRPr="00440B1C">
        <w:rPr>
          <w:rStyle w:val="Hyperlink"/>
          <w:sz w:val="24"/>
          <w:szCs w:val="24"/>
        </w:rPr>
        <w:t>leasing@magnoliacourtapartments.net</w:t>
      </w:r>
    </w:hyperlink>
    <w:r w:rsidR="008161D0">
      <w:rPr>
        <w:rStyle w:val="Hyperlink"/>
        <w:sz w:val="24"/>
        <w:szCs w:val="24"/>
      </w:rPr>
      <w:t xml:space="preserve">                               </w:t>
    </w:r>
  </w:p>
  <w:p w14:paraId="491BF8E1" w14:textId="79521797" w:rsidR="00BC4C50" w:rsidRPr="00660145" w:rsidRDefault="002004C7" w:rsidP="00BC4C50">
    <w:pPr>
      <w:pStyle w:val="ContactInfo"/>
      <w:rPr>
        <w:color w:val="595959"/>
        <w:sz w:val="24"/>
        <w:szCs w:val="24"/>
      </w:rPr>
    </w:pPr>
    <w:hyperlink r:id="rId3" w:history="1">
      <w:r w:rsidRPr="00A36CD4">
        <w:rPr>
          <w:rStyle w:val="Hyperlink"/>
          <w:sz w:val="24"/>
          <w:szCs w:val="24"/>
        </w:rPr>
        <w:t>www.magnoliacourtapartments.net</w:t>
      </w:r>
    </w:hyperlink>
    <w:r>
      <w:rPr>
        <w:sz w:val="24"/>
        <w:szCs w:val="24"/>
      </w:rPr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0E474" w14:textId="77777777" w:rsidR="00B44CBB" w:rsidRDefault="00B44CBB" w:rsidP="00585693">
      <w:r>
        <w:separator/>
      </w:r>
    </w:p>
  </w:footnote>
  <w:footnote w:type="continuationSeparator" w:id="0">
    <w:p w14:paraId="3DA2A1A7" w14:textId="77777777" w:rsidR="00B44CBB" w:rsidRDefault="00B44CBB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8A853" w14:textId="0081F895" w:rsidR="008161D0" w:rsidRDefault="008161D0">
    <w:pPr>
      <w:pStyle w:val="Header"/>
    </w:pPr>
    <w:r>
      <w:rPr>
        <w:noProof/>
      </w:rPr>
      <w:drawing>
        <wp:inline distT="0" distB="0" distL="0" distR="0" wp14:anchorId="152A2407" wp14:editId="32CA7296">
          <wp:extent cx="2857500" cy="1600200"/>
          <wp:effectExtent l="0" t="0" r="0" b="0"/>
          <wp:docPr id="10" name="Picture 10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2D89" w14:textId="427B9130" w:rsidR="00C12433" w:rsidRDefault="009616BD" w:rsidP="00E433D1">
    <w:pPr>
      <w:pStyle w:val="ContactInfo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0EB62D8D" wp14:editId="57C09AC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8" name="Group 8" descr="Background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62D91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icon" descr="House"/>
                      <wps:cNvSpPr/>
                      <wps:spPr>
                        <a:xfrm>
                          <a:off x="6377940" y="213360"/>
                          <a:ext cx="822960" cy="8229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lum bright="100000" contrast="-10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0EB62D8D" id="Group 8" o:spid="_x0000_s1027" alt="Background images" style="position:absolute;left:0;text-align:left;margin-left:0;margin-top:0;width:624.95pt;height:797.3pt;z-index:-251660800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">
              <v:rect id="Image 3" o:spid="_x0000_s1028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Background house image 3" recolor="t" rotate="t" type="frame"/>
              </v:rect>
              <v:rect id="Image 1" o:spid="_x0000_s1029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" stroked="f" strokeweight="1pt">
                <v:fill r:id="rId7" o:title="Background house image 1" recolor="t" rotate="t" type="frame"/>
              </v:rect>
              <v:rect id="Rectangle 32" o:spid="_x0000_s1030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" fillcolor="#ffc000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31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 2" o:spid="_x0000_s1032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" stroked="f" strokeweight="1pt">
                <v:fill r:id="rId8" o:title="Background house image 2" recolor="t" rotate="t" type="frame"/>
                <v:textbox>
                  <w:txbxContent>
                    <w:p w14:paraId="0EB62D91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33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34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" fillcolor="#ffc000" stroked="f"/>
              <v:shape id="AutoShape 54" o:spid="_x0000_s1035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v:rect id="icon" o:spid="_x0000_s1036" alt="House" style="position:absolute;left:63779;top:2133;width:8230;height: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" stroked="f" strokeweight="1pt">
                <v:fill r:id="rId9" o:title="House" recolor="t" rotate="t" type="frame"/>
                <v:imagedata gain="0" blacklevel=".5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30539869">
    <w:abstractNumId w:val="11"/>
  </w:num>
  <w:num w:numId="2" w16cid:durableId="931162477">
    <w:abstractNumId w:val="12"/>
  </w:num>
  <w:num w:numId="3" w16cid:durableId="611015484">
    <w:abstractNumId w:val="10"/>
  </w:num>
  <w:num w:numId="4" w16cid:durableId="1530606820">
    <w:abstractNumId w:val="9"/>
  </w:num>
  <w:num w:numId="5" w16cid:durableId="493224605">
    <w:abstractNumId w:val="7"/>
  </w:num>
  <w:num w:numId="6" w16cid:durableId="1708993093">
    <w:abstractNumId w:val="6"/>
  </w:num>
  <w:num w:numId="7" w16cid:durableId="676227171">
    <w:abstractNumId w:val="5"/>
  </w:num>
  <w:num w:numId="8" w16cid:durableId="336153030">
    <w:abstractNumId w:val="4"/>
  </w:num>
  <w:num w:numId="9" w16cid:durableId="2110153291">
    <w:abstractNumId w:val="8"/>
  </w:num>
  <w:num w:numId="10" w16cid:durableId="1303654397">
    <w:abstractNumId w:val="3"/>
  </w:num>
  <w:num w:numId="11" w16cid:durableId="1449279398">
    <w:abstractNumId w:val="2"/>
  </w:num>
  <w:num w:numId="12" w16cid:durableId="385954876">
    <w:abstractNumId w:val="1"/>
  </w:num>
  <w:num w:numId="13" w16cid:durableId="179432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A89"/>
    <w:rsid w:val="00010725"/>
    <w:rsid w:val="00015E89"/>
    <w:rsid w:val="00040B0D"/>
    <w:rsid w:val="00082AAD"/>
    <w:rsid w:val="000E33EA"/>
    <w:rsid w:val="000F7FB9"/>
    <w:rsid w:val="0012342A"/>
    <w:rsid w:val="00142710"/>
    <w:rsid w:val="001570B2"/>
    <w:rsid w:val="00157500"/>
    <w:rsid w:val="001624C3"/>
    <w:rsid w:val="00167984"/>
    <w:rsid w:val="00184DE8"/>
    <w:rsid w:val="00196DF7"/>
    <w:rsid w:val="001A7C86"/>
    <w:rsid w:val="002004C7"/>
    <w:rsid w:val="00204149"/>
    <w:rsid w:val="00205E6C"/>
    <w:rsid w:val="00220400"/>
    <w:rsid w:val="0027182C"/>
    <w:rsid w:val="002718F7"/>
    <w:rsid w:val="002733AA"/>
    <w:rsid w:val="002A068F"/>
    <w:rsid w:val="002C237E"/>
    <w:rsid w:val="003132BD"/>
    <w:rsid w:val="003205F9"/>
    <w:rsid w:val="00341ADC"/>
    <w:rsid w:val="00381ECC"/>
    <w:rsid w:val="0039194A"/>
    <w:rsid w:val="003A065E"/>
    <w:rsid w:val="003B51D2"/>
    <w:rsid w:val="00455601"/>
    <w:rsid w:val="004611DB"/>
    <w:rsid w:val="004C0C3C"/>
    <w:rsid w:val="004C5329"/>
    <w:rsid w:val="0050236E"/>
    <w:rsid w:val="00521041"/>
    <w:rsid w:val="00521A6E"/>
    <w:rsid w:val="00532C3C"/>
    <w:rsid w:val="00561FBF"/>
    <w:rsid w:val="00585693"/>
    <w:rsid w:val="005A30BB"/>
    <w:rsid w:val="005C5B70"/>
    <w:rsid w:val="005D2D39"/>
    <w:rsid w:val="005E14EC"/>
    <w:rsid w:val="006216A8"/>
    <w:rsid w:val="00621D8A"/>
    <w:rsid w:val="0063602E"/>
    <w:rsid w:val="00640005"/>
    <w:rsid w:val="0064390E"/>
    <w:rsid w:val="00660145"/>
    <w:rsid w:val="0068245E"/>
    <w:rsid w:val="00684A8A"/>
    <w:rsid w:val="0069500E"/>
    <w:rsid w:val="006972C2"/>
    <w:rsid w:val="006973C3"/>
    <w:rsid w:val="006C2D62"/>
    <w:rsid w:val="0071273C"/>
    <w:rsid w:val="00713F12"/>
    <w:rsid w:val="00723725"/>
    <w:rsid w:val="007551D2"/>
    <w:rsid w:val="00761531"/>
    <w:rsid w:val="007A4EDB"/>
    <w:rsid w:val="007E06B8"/>
    <w:rsid w:val="008161D0"/>
    <w:rsid w:val="00834305"/>
    <w:rsid w:val="00852EB7"/>
    <w:rsid w:val="008572B9"/>
    <w:rsid w:val="00897FB4"/>
    <w:rsid w:val="008B3D2C"/>
    <w:rsid w:val="008D3E0D"/>
    <w:rsid w:val="008D6CB8"/>
    <w:rsid w:val="008E779D"/>
    <w:rsid w:val="008F553F"/>
    <w:rsid w:val="009124DD"/>
    <w:rsid w:val="00924E67"/>
    <w:rsid w:val="00932C73"/>
    <w:rsid w:val="0094423C"/>
    <w:rsid w:val="009616BD"/>
    <w:rsid w:val="00962D5B"/>
    <w:rsid w:val="009900A7"/>
    <w:rsid w:val="009A1A31"/>
    <w:rsid w:val="009B1F2D"/>
    <w:rsid w:val="009C6D4B"/>
    <w:rsid w:val="00A24F7F"/>
    <w:rsid w:val="00A277FF"/>
    <w:rsid w:val="00A737E7"/>
    <w:rsid w:val="00A80599"/>
    <w:rsid w:val="00A87E16"/>
    <w:rsid w:val="00A95506"/>
    <w:rsid w:val="00A96311"/>
    <w:rsid w:val="00AA22F3"/>
    <w:rsid w:val="00AB123B"/>
    <w:rsid w:val="00AE3EDF"/>
    <w:rsid w:val="00AF0DE6"/>
    <w:rsid w:val="00B00E08"/>
    <w:rsid w:val="00B01D43"/>
    <w:rsid w:val="00B10A89"/>
    <w:rsid w:val="00B168F9"/>
    <w:rsid w:val="00B368A1"/>
    <w:rsid w:val="00B44CBB"/>
    <w:rsid w:val="00B66318"/>
    <w:rsid w:val="00B9026A"/>
    <w:rsid w:val="00BA3C83"/>
    <w:rsid w:val="00BA558A"/>
    <w:rsid w:val="00BC4C50"/>
    <w:rsid w:val="00BD1B4D"/>
    <w:rsid w:val="00BD386C"/>
    <w:rsid w:val="00BD6DAD"/>
    <w:rsid w:val="00BF26D7"/>
    <w:rsid w:val="00C06F42"/>
    <w:rsid w:val="00C12433"/>
    <w:rsid w:val="00C25D0D"/>
    <w:rsid w:val="00C4550A"/>
    <w:rsid w:val="00C47D77"/>
    <w:rsid w:val="00C67FD5"/>
    <w:rsid w:val="00C74F34"/>
    <w:rsid w:val="00C752F6"/>
    <w:rsid w:val="00C81EC8"/>
    <w:rsid w:val="00C93A32"/>
    <w:rsid w:val="00CA62F0"/>
    <w:rsid w:val="00CD0F09"/>
    <w:rsid w:val="00CD6DC1"/>
    <w:rsid w:val="00CE3BDF"/>
    <w:rsid w:val="00CE754C"/>
    <w:rsid w:val="00CF207A"/>
    <w:rsid w:val="00D24459"/>
    <w:rsid w:val="00D51AAA"/>
    <w:rsid w:val="00D529A9"/>
    <w:rsid w:val="00D61D5D"/>
    <w:rsid w:val="00DA23AD"/>
    <w:rsid w:val="00DB61F8"/>
    <w:rsid w:val="00DB701B"/>
    <w:rsid w:val="00E11FF8"/>
    <w:rsid w:val="00E402F3"/>
    <w:rsid w:val="00E433D1"/>
    <w:rsid w:val="00E43EFE"/>
    <w:rsid w:val="00E57780"/>
    <w:rsid w:val="00E63924"/>
    <w:rsid w:val="00EA0F06"/>
    <w:rsid w:val="00EC2361"/>
    <w:rsid w:val="00EC54E5"/>
    <w:rsid w:val="00ED186D"/>
    <w:rsid w:val="00EF41AF"/>
    <w:rsid w:val="00F0092F"/>
    <w:rsid w:val="00F07685"/>
    <w:rsid w:val="00F26006"/>
    <w:rsid w:val="00F272AB"/>
    <w:rsid w:val="00F402B1"/>
    <w:rsid w:val="00F43604"/>
    <w:rsid w:val="00F5246C"/>
    <w:rsid w:val="00F55420"/>
    <w:rsid w:val="00F92451"/>
    <w:rsid w:val="00FB1471"/>
    <w:rsid w:val="00FB27F1"/>
    <w:rsid w:val="00F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0EB62D68"/>
  <w14:defaultImageDpi w14:val="32767"/>
  <w15:chartTrackingRefBased/>
  <w15:docId w15:val="{E5930D9A-0C5F-4010-AE54-DB50A5EE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Candara" w:hAnsi="Franklin Gothic Book" w:cs="Times New Roman"/>
        <w:sz w:val="24"/>
        <w:szCs w:val="24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693"/>
    <w:pPr>
      <w:spacing w:line="288" w:lineRule="auto"/>
      <w:ind w:left="101" w:right="960"/>
    </w:pPr>
    <w:rPr>
      <w:rFonts w:asciiTheme="minorHAnsi" w:hAnsiTheme="minorHAnsi"/>
      <w:sz w:val="40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585693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585693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F43604"/>
    <w:pPr>
      <w:spacing w:after="120" w:line="240" w:lineRule="auto"/>
    </w:pPr>
    <w:rPr>
      <w:rFonts w:asciiTheme="majorHAnsi" w:hAnsiTheme="majorHAnsi"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F43604"/>
    <w:rPr>
      <w:rFonts w:asciiTheme="majorHAnsi" w:hAnsiTheme="majorHAnsi"/>
      <w:color w:val="717171" w:themeColor="accent2"/>
      <w:sz w:val="52"/>
      <w:szCs w:val="52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E433D1"/>
    <w:pPr>
      <w:spacing w:line="240" w:lineRule="auto"/>
      <w:ind w:left="540" w:right="-29"/>
    </w:pPr>
    <w:rPr>
      <w:rFonts w:asciiTheme="majorHAnsi" w:hAnsiTheme="majorHAnsi"/>
      <w:caps/>
      <w:color w:val="717171" w:themeColor="accen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link w:val="NoSpacingChar"/>
    <w:uiPriority w:val="1"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585693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BC4C50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26006"/>
    <w:rPr>
      <w:color w:val="57211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gnoliacourtapartments.net" TargetMode="External"/><Relationship Id="rId2" Type="http://schemas.openxmlformats.org/officeDocument/2006/relationships/hyperlink" Target="mailto:leasing@magnoliacourtapartments.net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sv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714\Downloads\tf16412130%20(3).dotx" TargetMode="External"/></Relationship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52BC3-9769-4F51-9EDF-F13802DAAD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F56EA5-8372-42D4-B977-6CFACD942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31A433-3B2C-4BAF-B0AB-E50D29D59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7E814B-3F10-45FF-84AD-5D5B68ACC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tf16412130 (3).dotx</Template>
  <TotalTime>6</TotalTime>
  <Pages>1</Pages>
  <Words>110</Words>
  <Characters>607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Hicks</dc:creator>
  <cp:keywords/>
  <dc:description/>
  <cp:lastModifiedBy>Megan Hicks</cp:lastModifiedBy>
  <cp:revision>3</cp:revision>
  <cp:lastPrinted>2026-01-09T17:04:00Z</cp:lastPrinted>
  <dcterms:created xsi:type="dcterms:W3CDTF">2026-01-09T17:02:00Z</dcterms:created>
  <dcterms:modified xsi:type="dcterms:W3CDTF">2026-01-09T17:08:00Z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e6749d1947a0234e4bb597c5ee877def03cb9b21f0544e077b9f0041ef02e302</vt:lpwstr>
  </property>
</Properties>
</file>